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60" w:type="dxa"/>
        <w:tblCellSpacing w:w="7" w:type="dxa"/>
        <w:tblCellMar>
          <w:top w:w="30" w:type="dxa"/>
          <w:left w:w="30" w:type="dxa"/>
          <w:bottom w:w="30" w:type="dxa"/>
          <w:right w:w="30" w:type="dxa"/>
        </w:tblCellMar>
        <w:tblLook w:val="00A0"/>
      </w:tblPr>
      <w:tblGrid>
        <w:gridCol w:w="15360"/>
      </w:tblGrid>
      <w:tr w:rsidR="009373A3" w:rsidRPr="00B91EBD" w:rsidTr="007F7FF3">
        <w:trPr>
          <w:trHeight w:val="450"/>
          <w:tblCellSpacing w:w="7" w:type="dxa"/>
        </w:trPr>
        <w:tc>
          <w:tcPr>
            <w:tcW w:w="0" w:type="auto"/>
          </w:tcPr>
          <w:p w:rsidR="009373A3" w:rsidRPr="00B91EBD" w:rsidRDefault="009373A3" w:rsidP="007F7FF3">
            <w:pPr>
              <w:rPr>
                <w:b/>
                <w:bCs/>
              </w:rPr>
            </w:pPr>
            <w:r w:rsidRPr="00B91EBD">
              <w:rPr>
                <w:b/>
                <w:bCs/>
              </w:rPr>
              <w:t>Replacing the 1961 to 1963 Shift Detent and Shift Lever</w:t>
            </w:r>
          </w:p>
          <w:p w:rsidR="009373A3" w:rsidRPr="00B91EBD" w:rsidRDefault="009373A3" w:rsidP="007F7FF3">
            <w:pPr>
              <w:rPr>
                <w:bCs/>
              </w:rPr>
            </w:pPr>
            <w:r w:rsidRPr="00B91EBD">
              <w:rPr>
                <w:bCs/>
              </w:rPr>
              <w:t>Tom Gugliotta</w:t>
            </w:r>
            <w:r w:rsidRPr="00B91EBD">
              <w:rPr>
                <w:bCs/>
              </w:rPr>
              <w:br/>
              <w:t>VTCI Member #</w:t>
            </w:r>
            <w:r w:rsidRPr="00B91EBD">
              <w:t>9624</w:t>
            </w:r>
          </w:p>
        </w:tc>
      </w:tr>
    </w:tbl>
    <w:p w:rsidR="009373A3" w:rsidRPr="00572ED7" w:rsidRDefault="009373A3" w:rsidP="007A3BA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6" type="#_x0000_t75" alt="Shift indicator" style="position:absolute;margin-left:2.25pt;margin-top:58.5pt;width:270pt;height:293.05pt;z-index:251658240;visibility:visible;mso-position-horizontal-relative:text;mso-position-vertical-relative:text">
            <v:imagedata r:id="rId4" o:title=""/>
            <w10:wrap type="square"/>
          </v:shape>
        </w:pict>
      </w:r>
      <w:r w:rsidRPr="00572ED7">
        <w:t xml:space="preserve">This topic was covered for Squarebirds at this </w:t>
      </w:r>
      <w:hyperlink r:id="rId5" w:tgtFrame="_new" w:history="1">
        <w:r w:rsidRPr="00572ED7">
          <w:rPr>
            <w:rStyle w:val="Hyperlink"/>
          </w:rPr>
          <w:t>link</w:t>
        </w:r>
      </w:hyperlink>
      <w:r w:rsidRPr="00572ED7">
        <w:t>. However, as I proceeded to do this, I noticed a few differences between the 58 to 60 and the 61 to 63. This procedure includes replacing the shift lever</w:t>
      </w:r>
      <w:r>
        <w:t xml:space="preserve"> and detent</w:t>
      </w:r>
      <w:r w:rsidRPr="00572ED7">
        <w:t xml:space="preserve">. Save yourself a lot of trouble and replace them both at the same time. In my case, the shift lever was the cause of my problem. The Squarebird article also doesn't mention any snafus that you might run into, of which I ran into several. Below you can see my shifter is ready to jump into reverse and </w:t>
      </w:r>
      <w:r>
        <w:t xml:space="preserve">the car </w:t>
      </w:r>
      <w:r w:rsidRPr="00572ED7">
        <w:t>won't start u</w:t>
      </w:r>
      <w:r>
        <w:t>nless I press up on the shifter</w:t>
      </w:r>
      <w:r w:rsidRPr="00572ED7">
        <w:t>.</w:t>
      </w:r>
    </w:p>
    <w:p w:rsidR="009373A3" w:rsidRPr="00572ED7" w:rsidRDefault="009373A3" w:rsidP="007A3BA4"/>
    <w:p w:rsidR="009373A3" w:rsidRDefault="009373A3"/>
    <w:p w:rsidR="009373A3" w:rsidRDefault="009373A3"/>
    <w:p w:rsidR="009373A3" w:rsidRDefault="009373A3"/>
    <w:p w:rsidR="009373A3" w:rsidRDefault="009373A3"/>
    <w:p w:rsidR="009373A3" w:rsidRDefault="009373A3"/>
    <w:p w:rsidR="009373A3" w:rsidRDefault="009373A3"/>
    <w:p w:rsidR="009373A3" w:rsidRDefault="009373A3" w:rsidP="007A3BA4"/>
    <w:p w:rsidR="009373A3" w:rsidRDefault="009373A3" w:rsidP="007A3BA4"/>
    <w:p w:rsidR="009373A3" w:rsidRDefault="009373A3" w:rsidP="007A3BA4">
      <w:r>
        <w:rPr>
          <w:noProof/>
        </w:rPr>
        <w:pict>
          <v:shape id="Picture 1" o:spid="_x0000_s1027" type="#_x0000_t75" alt="http://home.comcast.net/~rt66tbird/website/assets/detent/nut.jpg" style="position:absolute;margin-left:208.5pt;margin-top:2.25pt;width:301.5pt;height:288.75pt;z-index:251659264;visibility:visible">
            <v:imagedata r:id="rId6" o:title=""/>
            <w10:wrap type="square"/>
          </v:shape>
        </w:pict>
      </w:r>
      <w:r>
        <w:t>Pull off the trim cap and r</w:t>
      </w:r>
      <w:r w:rsidRPr="00572ED7">
        <w:t>emove the nut with a 15/16" socket and 6" extension.</w:t>
      </w:r>
    </w:p>
    <w:p w:rsidR="009373A3" w:rsidRDefault="009373A3" w:rsidP="007A3BA4"/>
    <w:p w:rsidR="009373A3" w:rsidRDefault="009373A3">
      <w:r>
        <w:br w:type="page"/>
      </w:r>
    </w:p>
    <w:p w:rsidR="009373A3" w:rsidRDefault="009373A3" w:rsidP="007A3BA4">
      <w:r>
        <w:rPr>
          <w:noProof/>
        </w:rPr>
        <w:pict>
          <v:shape id="Picture 4" o:spid="_x0000_s1028" type="#_x0000_t75" alt="http://home.comcast.net/~rt66tbird/website/assets/detent/marks.jpg" style="position:absolute;margin-left:6pt;margin-top:3pt;width:342.55pt;height:318.75pt;z-index:251660288;visibility:visible">
            <v:imagedata r:id="rId7" o:title=""/>
            <w10:wrap type="square"/>
          </v:shape>
        </w:pict>
      </w:r>
      <w:r w:rsidRPr="000257FA">
        <w:t>Notice the shaft is already scribed</w:t>
      </w:r>
      <w:r>
        <w:t xml:space="preserve"> whereas the Squarebird shaft was not.</w:t>
      </w:r>
    </w:p>
    <w:p w:rsidR="009373A3" w:rsidRDefault="009373A3">
      <w:r>
        <w:t xml:space="preserve"> </w:t>
      </w:r>
    </w:p>
    <w:p w:rsidR="009373A3" w:rsidRDefault="009373A3"/>
    <w:p w:rsidR="009373A3" w:rsidRDefault="009373A3" w:rsidP="007A3BA4"/>
    <w:p w:rsidR="009373A3" w:rsidRDefault="009373A3" w:rsidP="007A3BA4"/>
    <w:p w:rsidR="009373A3" w:rsidRDefault="009373A3"/>
    <w:p w:rsidR="009373A3" w:rsidRDefault="009373A3" w:rsidP="00401161"/>
    <w:p w:rsidR="009373A3" w:rsidRDefault="009373A3" w:rsidP="00401161"/>
    <w:p w:rsidR="009373A3" w:rsidRDefault="009373A3" w:rsidP="00401161"/>
    <w:p w:rsidR="009373A3" w:rsidRDefault="009373A3" w:rsidP="00401161"/>
    <w:p w:rsidR="009373A3" w:rsidRDefault="009373A3" w:rsidP="00401161"/>
    <w:p w:rsidR="009373A3" w:rsidRDefault="009373A3" w:rsidP="00401161"/>
    <w:p w:rsidR="009373A3" w:rsidRDefault="009373A3" w:rsidP="00401161"/>
    <w:p w:rsidR="009373A3" w:rsidRDefault="009373A3" w:rsidP="00401161"/>
    <w:p w:rsidR="009373A3" w:rsidRDefault="009373A3" w:rsidP="00401161"/>
    <w:p w:rsidR="009373A3" w:rsidRPr="00572ED7" w:rsidRDefault="009373A3" w:rsidP="00401161">
      <w:r>
        <w:rPr>
          <w:noProof/>
        </w:rPr>
        <w:pict>
          <v:shape id="Picture 7" o:spid="_x0000_s1029" type="#_x0000_t75" alt="http://home.comcast.net/~rt66tbird/website/assets/detent/puller.jpg" style="position:absolute;margin-left:159.75pt;margin-top:4.85pt;width:358.5pt;height:309pt;z-index:251661312;visibility:visible">
            <v:imagedata r:id="rId8" o:title=""/>
            <w10:wrap type="square"/>
          </v:shape>
        </w:pict>
      </w:r>
      <w:r w:rsidRPr="00572ED7">
        <w:t>The bolts to use for the puller are 5/16"-24. It comes off with minimal effort.</w:t>
      </w:r>
    </w:p>
    <w:p w:rsidR="009373A3" w:rsidRDefault="009373A3">
      <w:r>
        <w:br w:type="page"/>
      </w:r>
    </w:p>
    <w:p w:rsidR="009373A3" w:rsidRPr="00572ED7" w:rsidRDefault="009373A3" w:rsidP="007A3BA4">
      <w:r>
        <w:rPr>
          <w:noProof/>
        </w:rPr>
        <w:pict>
          <v:shape id="Picture 10" o:spid="_x0000_s1030" type="#_x0000_t75" alt="http://home.comcast.net/~rt66tbird/website/assets/detent/horncontact.jpg" style="position:absolute;margin-left:9pt;margin-top:2.25pt;width:363.05pt;height:345.75pt;z-index:251662336;visibility:visible">
            <v:imagedata r:id="rId9" o:title=""/>
            <w10:wrap type="square"/>
          </v:shape>
        </w:pict>
      </w:r>
      <w:r w:rsidRPr="00572ED7">
        <w:t>Pull the horn contact out and the two drive indicator plate screws and set them aside with all your other parts. You'll have a lot of small stuff to keep track of. I used a magnetic tray.</w:t>
      </w:r>
    </w:p>
    <w:p w:rsidR="009373A3" w:rsidRDefault="009373A3"/>
    <w:p w:rsidR="009373A3" w:rsidRDefault="009373A3"/>
    <w:p w:rsidR="009373A3" w:rsidRDefault="009373A3"/>
    <w:p w:rsidR="009373A3" w:rsidRDefault="009373A3"/>
    <w:p w:rsidR="009373A3" w:rsidRDefault="009373A3"/>
    <w:p w:rsidR="009373A3" w:rsidRDefault="009373A3"/>
    <w:p w:rsidR="009373A3" w:rsidRDefault="009373A3">
      <w:r>
        <w:br/>
      </w:r>
    </w:p>
    <w:p w:rsidR="009373A3" w:rsidRDefault="009373A3" w:rsidP="007A3BA4"/>
    <w:p w:rsidR="009373A3" w:rsidRDefault="009373A3" w:rsidP="007121DC">
      <w:pPr>
        <w:jc w:val="right"/>
      </w:pPr>
    </w:p>
    <w:p w:rsidR="009373A3" w:rsidRDefault="009373A3" w:rsidP="007121DC">
      <w:pPr>
        <w:jc w:val="right"/>
      </w:pPr>
    </w:p>
    <w:p w:rsidR="009373A3" w:rsidRPr="00572ED7" w:rsidRDefault="009373A3" w:rsidP="00192409">
      <w:r>
        <w:rPr>
          <w:noProof/>
        </w:rPr>
        <w:pict>
          <v:shape id="Picture 13" o:spid="_x0000_s1031" type="#_x0000_t75" alt="http://home.comcast.net/~rt66tbird/website/assets/detent/turnsignallever.jpg" style="position:absolute;margin-left:189pt;margin-top:25.85pt;width:343.1pt;height:318.75pt;z-index:251663360;visibility:visible">
            <v:imagedata r:id="rId10" o:title=""/>
            <w10:wrap type="square"/>
          </v:shape>
        </w:pict>
      </w:r>
      <w:r w:rsidRPr="00572ED7">
        <w:t>I used a 3/16" ignition wrench to remove the turn signal lever to avoid damaging it.</w:t>
      </w:r>
      <w:r>
        <w:t xml:space="preserve">  A small crescent wrench will probably also work if you don’t have an ignition wrench.  It is not difficult to remove.</w:t>
      </w:r>
      <w:r w:rsidRPr="007121DC">
        <w:rPr>
          <w:noProof/>
        </w:rPr>
        <w:t xml:space="preserve"> </w:t>
      </w:r>
    </w:p>
    <w:p w:rsidR="009373A3" w:rsidRDefault="009373A3">
      <w:r>
        <w:br w:type="page"/>
      </w:r>
    </w:p>
    <w:p w:rsidR="009373A3" w:rsidRPr="00572ED7" w:rsidRDefault="009373A3" w:rsidP="007A3BA4">
      <w:r>
        <w:rPr>
          <w:noProof/>
        </w:rPr>
        <w:pict>
          <v:shape id="Picture 16" o:spid="_x0000_s1032" type="#_x0000_t75" alt="http://home.comcast.net/~rt66tbird/website/assets/detent/hornwire.jpg" style="position:absolute;margin-left:.75pt;margin-top:21.75pt;width:239.25pt;height:349.5pt;z-index:251664384;visibility:visible">
            <v:imagedata r:id="rId11" o:title=""/>
            <w10:wrap type="square"/>
          </v:shape>
        </w:pict>
      </w:r>
      <w:r w:rsidRPr="00572ED7">
        <w:t>This was the first problem I ran into. There was no slack in the horn wire. After pondering for awhile, I looked for the blue/yellow stripe wire at the base of the steering column. While pushing on it a bit to give it slack, I gently pulled the wire until I had enough slack to work.</w:t>
      </w:r>
    </w:p>
    <w:p w:rsidR="009373A3" w:rsidRDefault="009373A3" w:rsidP="007A3BA4"/>
    <w:p w:rsidR="009373A3" w:rsidRDefault="009373A3" w:rsidP="007A3BA4"/>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7121DC">
      <w:pPr>
        <w:jc w:val="right"/>
      </w:pPr>
    </w:p>
    <w:p w:rsidR="009373A3" w:rsidRDefault="009373A3" w:rsidP="007121DC">
      <w:pPr>
        <w:jc w:val="right"/>
      </w:pPr>
    </w:p>
    <w:p w:rsidR="009373A3" w:rsidRDefault="009373A3" w:rsidP="007121DC">
      <w:pPr>
        <w:jc w:val="right"/>
      </w:pPr>
      <w:r>
        <w:rPr>
          <w:noProof/>
        </w:rPr>
        <w:pict>
          <v:shape id="Picture 19" o:spid="_x0000_s1033" type="#_x0000_t75" alt="http://home.comcast.net/~rt66tbird/website/assets/detent/springwitharrow.jpg" style="position:absolute;left:0;text-align:left;margin-left:245.25pt;margin-top:1.2pt;width:291.85pt;height:289.5pt;z-index:251665408;visibility:visible">
            <v:imagedata r:id="rId12" o:title=""/>
            <w10:wrap type="square"/>
          </v:shape>
        </w:pict>
      </w:r>
      <w:r w:rsidRPr="00572ED7">
        <w:t xml:space="preserve">The canceller is retained by a horseshoe nut and spring on a small nylon shaft. Slide the nut off very carefully, keeping a finger on the post to prevent the spring from flying into oblivion. This will be the most confounding part of the whole procedure. Reassembly was next to impossible for me, however after losing and re-finding the parts multiple times, </w:t>
      </w:r>
      <w:r>
        <w:t>I finally got it back together.</w:t>
      </w:r>
    </w:p>
    <w:p w:rsidR="009373A3" w:rsidRDefault="009373A3" w:rsidP="007121DC">
      <w:pPr>
        <w:jc w:val="right"/>
      </w:pPr>
    </w:p>
    <w:p w:rsidR="009373A3" w:rsidRDefault="009373A3" w:rsidP="007121DC">
      <w:pPr>
        <w:jc w:val="right"/>
      </w:pPr>
    </w:p>
    <w:p w:rsidR="009373A3" w:rsidRDefault="009373A3" w:rsidP="007121DC">
      <w:pPr>
        <w:jc w:val="right"/>
      </w:pPr>
    </w:p>
    <w:p w:rsidR="009373A3" w:rsidRDefault="009373A3" w:rsidP="007121DC">
      <w:pPr>
        <w:jc w:val="right"/>
      </w:pPr>
    </w:p>
    <w:p w:rsidR="009373A3" w:rsidRDefault="009373A3" w:rsidP="007121DC">
      <w:pPr>
        <w:jc w:val="right"/>
      </w:pPr>
    </w:p>
    <w:p w:rsidR="009373A3" w:rsidRDefault="009373A3" w:rsidP="007121DC">
      <w:pPr>
        <w:jc w:val="right"/>
      </w:pPr>
    </w:p>
    <w:p w:rsidR="009373A3" w:rsidRDefault="009373A3" w:rsidP="005529A2">
      <w:r>
        <w:rPr>
          <w:noProof/>
        </w:rPr>
        <w:pict>
          <v:shape id="Picture 22" o:spid="_x0000_s1034" type="#_x0000_t75" alt="http://home.comcast.net/~rt66tbird/website/assets/detent/lowerrightnut.jpg" style="position:absolute;margin-left:.75pt;margin-top:21.75pt;width:341.25pt;height:345.75pt;z-index:251666432;visibility:visible">
            <v:imagedata r:id="rId13" o:title=""/>
            <w10:wrap type="square"/>
          </v:shape>
        </w:pict>
      </w:r>
      <w:r>
        <w:t xml:space="preserve">Pull the canceller lever out.  </w:t>
      </w:r>
      <w:r w:rsidRPr="00572ED7">
        <w:t xml:space="preserve">Now the nut at 5 o'clock is visible. Don't remove it yet though, </w:t>
      </w:r>
      <w:r>
        <w:t>and actuall leave the one at 10</w:t>
      </w:r>
      <w:r w:rsidRPr="00572ED7">
        <w:t xml:space="preserve"> o'clock in for now because there was another surprise.</w:t>
      </w:r>
    </w:p>
    <w:p w:rsidR="009373A3" w:rsidRDefault="009373A3" w:rsidP="005529A2"/>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Pr="00572ED7" w:rsidRDefault="009373A3" w:rsidP="005529A2">
      <w:pPr>
        <w:jc w:val="right"/>
      </w:pPr>
      <w:r>
        <w:rPr>
          <w:noProof/>
        </w:rPr>
        <w:pict>
          <v:shape id="Picture 25" o:spid="_x0000_s1035" type="#_x0000_t75" alt="http://home.comcast.net/~rt66tbird/website/assets/detent/snapring.jpg" style="position:absolute;left:0;text-align:left;margin-left:174.75pt;margin-top:1.35pt;width:340.5pt;height:318.75pt;z-index:-251649024;visibility:visible">
            <v:imagedata r:id="rId14" o:title=""/>
            <w10:wrap type="square"/>
          </v:shape>
        </w:pict>
      </w:r>
      <w:r>
        <w:t>The surprise was</w:t>
      </w:r>
      <w:r w:rsidRPr="00572ED7">
        <w:t xml:space="preserve"> this snap ring on the steering shaft. I had a </w:t>
      </w:r>
      <w:r>
        <w:t>pair of snap-ring pliers, but it</w:t>
      </w:r>
      <w:r w:rsidRPr="00572ED7">
        <w:t xml:space="preserve"> still proved challenging to remove. It goes back on with no problem</w:t>
      </w:r>
      <w:r>
        <w:t xml:space="preserve"> of course</w:t>
      </w:r>
      <w:r w:rsidRPr="00572ED7">
        <w:t>.</w:t>
      </w:r>
    </w:p>
    <w:p w:rsidR="009373A3" w:rsidRDefault="009373A3"/>
    <w:p w:rsidR="009373A3" w:rsidRDefault="009373A3">
      <w:r>
        <w:br w:type="page"/>
      </w:r>
    </w:p>
    <w:p w:rsidR="009373A3" w:rsidRPr="00572ED7" w:rsidRDefault="009373A3" w:rsidP="00341202">
      <w:r>
        <w:rPr>
          <w:noProof/>
        </w:rPr>
        <w:pict>
          <v:shape id="Picture 28" o:spid="_x0000_s1036" type="#_x0000_t75" alt="http://home.comcast.net/~rt66tbird/website/assets/detent/indicatorlight.jpg" style="position:absolute;margin-left:3pt;margin-top:24pt;width:387.75pt;height:291pt;z-index:251668480;visibility:visible">
            <v:imagedata r:id="rId15" o:title=""/>
            <w10:wrap type="square"/>
          </v:shape>
        </w:pict>
      </w:r>
      <w:r>
        <w:t xml:space="preserve">Remove the cover panel with a </w:t>
      </w:r>
      <w:r w:rsidRPr="00572ED7">
        <w:t>tape covered screwdriver. Remove the three screws holding the shift indicator light and black background piece in place. Pull the black background piece out from the front and set the light aside.</w:t>
      </w:r>
    </w:p>
    <w:p w:rsidR="009373A3" w:rsidRDefault="009373A3"/>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Pr="00572ED7" w:rsidRDefault="009373A3" w:rsidP="00341202">
      <w:r>
        <w:rPr>
          <w:noProof/>
        </w:rPr>
        <w:pict>
          <v:shape id="Picture 117" o:spid="_x0000_s1037" type="#_x0000_t75" alt="http://home.comcast.net/~rt66tbird/website/assets/detent/indicatorshield.jpg" style="position:absolute;margin-left:99pt;margin-top:46.35pt;width:427.1pt;height:304.5pt;z-index:251669504;visibility:visible">
            <v:imagedata r:id="rId16" o:title=""/>
            <w10:wrap type="square"/>
          </v:shape>
        </w:pict>
      </w:r>
      <w:r>
        <w:t>The background plate is</w:t>
      </w:r>
      <w:r w:rsidRPr="00572ED7">
        <w:t xml:space="preserve"> easy to smudge up, but I cleaned it with a little </w:t>
      </w:r>
      <w:r>
        <w:t xml:space="preserve">denatured </w:t>
      </w:r>
      <w:r w:rsidRPr="00572ED7">
        <w:t>alcohol before reinstalling it.</w:t>
      </w:r>
      <w:r>
        <w:t xml:space="preserve">  Rubbing alcohol or window cleaner would also work.  Don’t use any harsh solvents such as lacquer thinner or paint thinner.</w:t>
      </w:r>
    </w:p>
    <w:p w:rsidR="009373A3" w:rsidRDefault="009373A3">
      <w:r>
        <w:br w:type="page"/>
      </w:r>
    </w:p>
    <w:p w:rsidR="009373A3" w:rsidRPr="00572ED7" w:rsidRDefault="009373A3" w:rsidP="00341202">
      <w:r>
        <w:rPr>
          <w:noProof/>
        </w:rPr>
        <w:pict>
          <v:shape id="Picture 31" o:spid="_x0000_s1038" type="#_x0000_t75" alt="http://home.comcast.net/~rt66tbird/website/assets/detent/detentandbolt.jpg" style="position:absolute;margin-left:-.75pt;margin-top:35.25pt;width:296.3pt;height:363pt;z-index:251670528;visibility:visible">
            <v:imagedata r:id="rId17" o:title=""/>
            <w10:wrap type="square"/>
          </v:shape>
        </w:pict>
      </w:r>
      <w:r w:rsidRPr="00572ED7">
        <w:t>Finally, the detent plate and shift lever are in sight. Notice one of the black retaining bolts in the steering column. This was addressed in the Squarebird article, but I'll discuss it again as it proves tricky during installation</w:t>
      </w:r>
    </w:p>
    <w:p w:rsidR="009373A3" w:rsidRDefault="009373A3"/>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Pr="00572ED7" w:rsidRDefault="009373A3" w:rsidP="00341202">
      <w:r>
        <w:rPr>
          <w:noProof/>
        </w:rPr>
        <w:pict>
          <v:shape id="Picture 34" o:spid="_x0000_s1039" type="#_x0000_t75" alt="http://home.comcast.net/~rt66tbird/website/assets/detent/shifterpin.jpg" style="position:absolute;margin-left:223.5pt;margin-top:33.25pt;width:308.25pt;height:271.5pt;z-index:251671552;visibility:visible">
            <v:imagedata r:id="rId18" o:title=""/>
            <w10:wrap type="square"/>
          </v:shape>
        </w:pict>
      </w:r>
      <w:r w:rsidRPr="00572ED7">
        <w:t>The spring and nut was frustrating enough, now this pin retaining the shift lever has to come out without destroying any</w:t>
      </w:r>
      <w:r>
        <w:t>thing.</w:t>
      </w:r>
      <w:r w:rsidRPr="00572ED7">
        <w:t xml:space="preserve"> I moved the shifter to low and drove it out with a large nailset. It took a lot of force to get it going, but once it started moving it slid out without too much force. Nevertheless, it was nerve racking</w:t>
      </w:r>
      <w:r>
        <w:t xml:space="preserve"> to remove</w:t>
      </w:r>
      <w:r w:rsidRPr="00572ED7">
        <w:t>.</w:t>
      </w:r>
    </w:p>
    <w:p w:rsidR="009373A3" w:rsidRDefault="009373A3">
      <w:r>
        <w:br w:type="page"/>
      </w:r>
    </w:p>
    <w:p w:rsidR="009373A3" w:rsidRPr="00572ED7" w:rsidRDefault="009373A3" w:rsidP="00341202">
      <w:r>
        <w:rPr>
          <w:noProof/>
        </w:rPr>
        <w:pict>
          <v:shape id="Picture 120" o:spid="_x0000_s1040" type="#_x0000_t75" alt="http://home.comcast.net/~rt66tbird/website/assets/detent/removingshifter.jpg" style="position:absolute;margin-left:135.75pt;margin-top:40.5pt;width:381.75pt;height:277.5pt;z-index:251672576;visibility:visible">
            <v:imagedata r:id="rId19" o:title=""/>
            <w10:wrap type="square"/>
          </v:shape>
        </w:pict>
      </w:r>
      <w:r w:rsidRPr="00572ED7">
        <w:t>To remove the shifter, rotate it 90 degrees down to free it from the rear pressure pin. It then pulls out easily. Just reverse the process when installing</w:t>
      </w:r>
      <w:r>
        <w:t xml:space="preserve"> the new shifter.  If the rubber binds up during installation, smear a small dab of petroleum jelly on it and it will slide in easily.  </w:t>
      </w:r>
      <w:r w:rsidRPr="00572ED7">
        <w:t>Driving the pin back in is also a challenge, but</w:t>
      </w:r>
      <w:r>
        <w:t xml:space="preserve"> it</w:t>
      </w:r>
      <w:r w:rsidRPr="00572ED7">
        <w:t xml:space="preserve"> goes in with some powerful but careful hammering with a center</w:t>
      </w:r>
      <w:r>
        <w:t xml:space="preserve"> </w:t>
      </w:r>
      <w:r w:rsidRPr="00572ED7">
        <w:t>punch</w:t>
      </w:r>
      <w:r>
        <w:t xml:space="preserve"> or large nailset</w:t>
      </w:r>
      <w:r w:rsidRPr="00572ED7">
        <w:t>.</w:t>
      </w:r>
    </w:p>
    <w:p w:rsidR="009373A3" w:rsidRDefault="009373A3"/>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Pr="00572ED7" w:rsidRDefault="009373A3" w:rsidP="00341202">
      <w:r>
        <w:rPr>
          <w:noProof/>
        </w:rPr>
        <w:pict>
          <v:shape id="Picture 121" o:spid="_x0000_s1041" type="#_x0000_t75" alt="http://home.comcast.net/~rt66tbird/website/assets/detent/detentcomparison.jpg" style="position:absolute;margin-left:2.25pt;margin-top:26pt;width:237pt;height:225pt;z-index:251673600;visibility:visible">
            <v:imagedata r:id="rId20" o:title=""/>
            <w10:wrap type="square"/>
          </v:shape>
        </w:pict>
      </w:r>
      <w:r>
        <w:rPr>
          <w:noProof/>
        </w:rPr>
        <w:pict>
          <v:shape id="Picture 122" o:spid="_x0000_s1042" type="#_x0000_t75" alt="http://home.comcast.net/~rt66tbird/website/assets/detent/shiftlevercomparison.jpg" style="position:absolute;margin-left:261pt;margin-top:26pt;width:270.75pt;height:225pt;z-index:251674624;visibility:visible">
            <v:imagedata r:id="rId21" o:title=""/>
            <w10:wrap type="square"/>
          </v:shape>
        </w:pict>
      </w:r>
      <w:r>
        <w:t>Comparison of the old and new parts. The reproductions</w:t>
      </w:r>
      <w:r w:rsidRPr="00572ED7">
        <w:t xml:space="preserve"> both look improved in design.</w:t>
      </w:r>
    </w:p>
    <w:p w:rsidR="009373A3" w:rsidRDefault="009373A3" w:rsidP="00341202"/>
    <w:p w:rsidR="009373A3" w:rsidRDefault="009373A3">
      <w:r>
        <w:br w:type="page"/>
      </w:r>
    </w:p>
    <w:p w:rsidR="009373A3" w:rsidRPr="00572ED7" w:rsidRDefault="009373A3" w:rsidP="00341202">
      <w:r>
        <w:rPr>
          <w:noProof/>
        </w:rPr>
        <w:pict>
          <v:shape id="Picture 37" o:spid="_x0000_s1043" type="#_x0000_t75" alt="http://home.comcast.net/~rt66tbird/website/assets/detent/chamferrededge.jpg" style="position:absolute;margin-left:198.7pt;margin-top:-.75pt;width:318.75pt;height:367.85pt;z-index:251675648;visibility:visible">
            <v:imagedata r:id="rId22" o:title=""/>
            <w10:wrap type="square"/>
          </v:shape>
        </w:pict>
      </w:r>
      <w:r>
        <w:t>Here is my</w:t>
      </w:r>
      <w:r w:rsidRPr="00572ED7">
        <w:t xml:space="preserve"> problem. The edge has chamfered on the shift lever. This thing was a time-bomb</w:t>
      </w:r>
      <w:r>
        <w:t>, ready to fall into reverse</w:t>
      </w:r>
      <w:r w:rsidRPr="00572ED7">
        <w:t>.</w:t>
      </w:r>
    </w:p>
    <w:p w:rsidR="009373A3" w:rsidRDefault="009373A3"/>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r>
        <w:rPr>
          <w:noProof/>
        </w:rPr>
        <w:pict>
          <v:shape id="Picture 40" o:spid="_x0000_s1044" type="#_x0000_t75" alt="http://home.comcast.net/~rt66tbird/website/assets/detent/retainingnuts.jpg" style="position:absolute;margin-left:15.75pt;margin-top:4.25pt;width:302.25pt;height:309.55pt;z-index:251676672;visibility:visible">
            <v:imagedata r:id="rId23" o:title=""/>
            <w10:wrap type="square"/>
          </v:shape>
        </w:pict>
      </w:r>
      <w:r w:rsidRPr="00572ED7">
        <w:t>During reassembly, put the r</w:t>
      </w:r>
      <w:r>
        <w:t>etaining bolts in the back,</w:t>
      </w:r>
      <w:r w:rsidRPr="00572ED7">
        <w:t xml:space="preserve"> </w:t>
      </w:r>
      <w:r>
        <w:t xml:space="preserve">and </w:t>
      </w:r>
      <w:r w:rsidRPr="00572ED7">
        <w:t>in the front, thread the nuts on a couple turns.</w:t>
      </w:r>
    </w:p>
    <w:p w:rsidR="009373A3" w:rsidRDefault="009373A3">
      <w:r>
        <w:br w:type="page"/>
      </w:r>
    </w:p>
    <w:p w:rsidR="009373A3" w:rsidRDefault="009373A3" w:rsidP="00341202">
      <w:r>
        <w:rPr>
          <w:noProof/>
        </w:rPr>
        <w:pict>
          <v:shape id="Picture 43" o:spid="_x0000_s1045" type="#_x0000_t75" alt="http://home.comcast.net/~rt66tbird/website/assets/detent/nuthooks.jpg" style="position:absolute;margin-left:179.25pt;margin-top:3.75pt;width:338.25pt;height:337.5pt;z-index:251677696;visibility:visible">
            <v:imagedata r:id="rId24" o:title=""/>
            <w10:wrap type="square"/>
          </v:shape>
        </w:pict>
      </w:r>
      <w:r w:rsidRPr="00572ED7">
        <w:t>Then, using a thumb on each nut, push them outward until the whole assembly snaps back into place and the square bolt heads are e</w:t>
      </w:r>
      <w:r>
        <w:t>ngaged into the outside of the slots shown..</w:t>
      </w:r>
    </w:p>
    <w:p w:rsidR="009373A3" w:rsidRDefault="009373A3"/>
    <w:p w:rsidR="009373A3" w:rsidRDefault="009373A3"/>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Default="009373A3" w:rsidP="00341202"/>
    <w:p w:rsidR="009373A3" w:rsidRPr="00572ED7" w:rsidRDefault="009373A3" w:rsidP="00341202">
      <w:r>
        <w:rPr>
          <w:noProof/>
        </w:rPr>
        <w:pict>
          <v:shape id="Picture 46" o:spid="_x0000_s1046" type="#_x0000_t75" alt="http://home.comcast.net/~rt66tbird/website/assets/detent/indicatorinpark.jpg" style="position:absolute;margin-left:21pt;margin-top:3.25pt;width:319.5pt;height:324.75pt;z-index:251678720;visibility:visible">
            <v:imagedata r:id="rId25" o:title=""/>
            <w10:wrap type="square"/>
          </v:shape>
        </w:pict>
      </w:r>
      <w:r w:rsidRPr="00572ED7">
        <w:t xml:space="preserve">Now, once you get that spring </w:t>
      </w:r>
      <w:r>
        <w:t xml:space="preserve">and horseshoe </w:t>
      </w:r>
      <w:r w:rsidRPr="00572ED7">
        <w:t>back on, you're home-free with a nice tight shifter. It's actually in park now and feels like it will stay there.</w:t>
      </w:r>
      <w:r>
        <w:t xml:space="preserve"> The indicator plate is adjustable, so place the shifter in park, line up the plate, and tighten the screws before replacing the steering wheel.</w:t>
      </w:r>
    </w:p>
    <w:sectPr w:rsidR="009373A3" w:rsidRPr="00572ED7" w:rsidSect="007121D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3BA4"/>
    <w:rsid w:val="00015E44"/>
    <w:rsid w:val="000257FA"/>
    <w:rsid w:val="00192409"/>
    <w:rsid w:val="001A2558"/>
    <w:rsid w:val="001B2346"/>
    <w:rsid w:val="003373F2"/>
    <w:rsid w:val="00341202"/>
    <w:rsid w:val="00401161"/>
    <w:rsid w:val="0042619A"/>
    <w:rsid w:val="00436C72"/>
    <w:rsid w:val="0045103C"/>
    <w:rsid w:val="00472263"/>
    <w:rsid w:val="00477E74"/>
    <w:rsid w:val="00512F19"/>
    <w:rsid w:val="005529A2"/>
    <w:rsid w:val="00572ED7"/>
    <w:rsid w:val="00634FF2"/>
    <w:rsid w:val="007121DC"/>
    <w:rsid w:val="007A3BA4"/>
    <w:rsid w:val="007F7FF3"/>
    <w:rsid w:val="00930A2B"/>
    <w:rsid w:val="009373A3"/>
    <w:rsid w:val="00B527BE"/>
    <w:rsid w:val="00B6559D"/>
    <w:rsid w:val="00B91EBD"/>
    <w:rsid w:val="00C04EBB"/>
    <w:rsid w:val="00CC62C4"/>
    <w:rsid w:val="00D6402F"/>
    <w:rsid w:val="00DF6807"/>
    <w:rsid w:val="00F9381B"/>
    <w:rsid w:val="00FB768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BA4"/>
    <w:pPr>
      <w:spacing w:after="200" w:line="276" w:lineRule="auto"/>
    </w:pPr>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A3BA4"/>
    <w:rPr>
      <w:rFonts w:cs="Times New Roman"/>
      <w:color w:val="0000FF"/>
      <w:u w:val="single"/>
    </w:rPr>
  </w:style>
  <w:style w:type="paragraph" w:styleId="BalloonText">
    <w:name w:val="Balloon Text"/>
    <w:basedOn w:val="Normal"/>
    <w:link w:val="BalloonTextChar"/>
    <w:uiPriority w:val="99"/>
    <w:semiHidden/>
    <w:rsid w:val="007A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BA4"/>
    <w:rPr>
      <w:rFonts w:ascii="Tahoma" w:hAnsi="Tahoma" w:cs="Tahoma"/>
      <w:sz w:val="16"/>
      <w:szCs w:val="16"/>
    </w:rPr>
  </w:style>
  <w:style w:type="paragraph" w:styleId="NormalWeb">
    <w:name w:val="Normal (Web)"/>
    <w:basedOn w:val="Normal"/>
    <w:uiPriority w:val="99"/>
    <w:semiHidden/>
    <w:rsid w:val="00341202"/>
    <w:pPr>
      <w:spacing w:before="100" w:beforeAutospacing="1" w:after="100" w:afterAutospacing="1" w:line="240" w:lineRule="auto"/>
    </w:pPr>
    <w:rPr>
      <w:rFonts w:eastAsia="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hyperlink" Target="http://www.squarebirds.org/detent_installation.htm"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719</Words>
  <Characters>4101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Replacing the 1961 to 1963 Shift Detent and Shift Lever</dc:title>
  <dc:subject/>
  <dc:creator>tgugli</dc:creator>
  <cp:keywords/>
  <dc:description/>
  <cp:lastModifiedBy>Ray</cp:lastModifiedBy>
  <cp:revision>2</cp:revision>
  <cp:lastPrinted>2013-02-02T01:14:00Z</cp:lastPrinted>
  <dcterms:created xsi:type="dcterms:W3CDTF">2013-02-03T07:49:00Z</dcterms:created>
  <dcterms:modified xsi:type="dcterms:W3CDTF">2013-02-03T07:49:00Z</dcterms:modified>
</cp:coreProperties>
</file>